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917D2" w14:textId="325F0096" w:rsidR="00E41B87" w:rsidRPr="00E41B87" w:rsidRDefault="00E41B87" w:rsidP="00E41B87">
      <w:pPr>
        <w:pStyle w:val="Titolo1"/>
        <w:jc w:val="center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DICHIARAZIONE SOSTITUTIVA DI ATTO DI NOTORIETÀ – MODULO OFFERTA SPONSORIZZAZIONE</w:t>
      </w:r>
    </w:p>
    <w:p w14:paraId="4DBEC4FD" w14:textId="77777777" w:rsidR="00E41B87" w:rsidRPr="00E41B87" w:rsidRDefault="00E41B87" w:rsidP="00E41B87">
      <w:pPr>
        <w:spacing w:line="360" w:lineRule="auto"/>
      </w:pPr>
    </w:p>
    <w:p w14:paraId="2525B577" w14:textId="22F9F312" w:rsidR="00E41B87" w:rsidRDefault="00E41B87" w:rsidP="00E41B8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 xml:space="preserve">Il/La sottoscritto/a ____________________________, nato/a </w:t>
      </w:r>
      <w:proofErr w:type="spellStart"/>
      <w:r w:rsidRPr="00CD3673">
        <w:rPr>
          <w:rFonts w:ascii="Arial" w:hAnsi="Arial" w:cs="Arial"/>
          <w:sz w:val="20"/>
          <w:szCs w:val="20"/>
        </w:rPr>
        <w:t>a</w:t>
      </w:r>
      <w:proofErr w:type="spellEnd"/>
      <w:r w:rsidRPr="00CD3673">
        <w:rPr>
          <w:rFonts w:ascii="Arial" w:hAnsi="Arial" w:cs="Arial"/>
          <w:sz w:val="20"/>
          <w:szCs w:val="20"/>
        </w:rPr>
        <w:t xml:space="preserve"> ____________________________ il ________________, residente in ____________________________, in qualità di legale rappresentante dell’ente/società ____________________________, consapevole delle responsabilità penali in caso di dichiarazioni mendaci, ai sensi degli artt. 46 e 47 del D.P.R. 445/2000</w:t>
      </w:r>
    </w:p>
    <w:p w14:paraId="41EF9D9A" w14:textId="77777777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</w:p>
    <w:p w14:paraId="1D4E793A" w14:textId="6360252C" w:rsidR="00E41B87" w:rsidRDefault="00E41B87" w:rsidP="00E41B8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D3673">
        <w:rPr>
          <w:rFonts w:ascii="Arial" w:hAnsi="Arial" w:cs="Arial"/>
          <w:b/>
          <w:bCs/>
          <w:sz w:val="20"/>
          <w:szCs w:val="20"/>
        </w:rPr>
        <w:t>DICHIARA</w:t>
      </w:r>
    </w:p>
    <w:p w14:paraId="7A7EF45B" w14:textId="77777777" w:rsidR="00E41B87" w:rsidRPr="00CD3673" w:rsidRDefault="00E41B87" w:rsidP="00E41B8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A15D1A5" w14:textId="400F0728" w:rsidR="00E41B87" w:rsidRDefault="00E41B87" w:rsidP="00E41B8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 xml:space="preserve">di essere in possesso dei requisiti di ordine generale di cui agli artt. 94 e 95 del </w:t>
      </w:r>
      <w:proofErr w:type="spellStart"/>
      <w:r w:rsidRPr="00CD3673">
        <w:rPr>
          <w:rFonts w:ascii="Arial" w:hAnsi="Arial" w:cs="Arial"/>
          <w:sz w:val="20"/>
          <w:szCs w:val="20"/>
        </w:rPr>
        <w:t>D.Lgs.</w:t>
      </w:r>
      <w:proofErr w:type="spellEnd"/>
      <w:r w:rsidRPr="00CD3673">
        <w:rPr>
          <w:rFonts w:ascii="Arial" w:hAnsi="Arial" w:cs="Arial"/>
          <w:sz w:val="20"/>
          <w:szCs w:val="20"/>
        </w:rPr>
        <w:t xml:space="preserve"> 36/2023, per la partecipazione alla procedura di sponsorizzazione promossa dal Comune di Pesaro per l'evento </w:t>
      </w:r>
      <w:r>
        <w:rPr>
          <w:rFonts w:ascii="Arial" w:hAnsi="Arial" w:cs="Arial"/>
          <w:sz w:val="20"/>
          <w:szCs w:val="20"/>
        </w:rPr>
        <w:t>“M</w:t>
      </w:r>
      <w:r w:rsidRPr="00CD3673">
        <w:rPr>
          <w:rFonts w:ascii="Arial" w:hAnsi="Arial" w:cs="Arial"/>
          <w:sz w:val="20"/>
          <w:szCs w:val="20"/>
        </w:rPr>
        <w:t>ezzanotte bianca dei bambini</w:t>
      </w:r>
      <w:r w:rsidR="00F1262B">
        <w:rPr>
          <w:rFonts w:ascii="Arial" w:hAnsi="Arial" w:cs="Arial"/>
          <w:sz w:val="20"/>
          <w:szCs w:val="20"/>
        </w:rPr>
        <w:t xml:space="preserve"> </w:t>
      </w:r>
      <w:r w:rsidRPr="00CD3673">
        <w:rPr>
          <w:rFonts w:ascii="Arial" w:hAnsi="Arial" w:cs="Arial"/>
          <w:sz w:val="20"/>
          <w:szCs w:val="20"/>
        </w:rPr>
        <w:t>2026</w:t>
      </w:r>
      <w:r w:rsidR="00F1262B">
        <w:rPr>
          <w:rFonts w:ascii="Arial" w:hAnsi="Arial" w:cs="Arial"/>
          <w:sz w:val="20"/>
          <w:szCs w:val="20"/>
        </w:rPr>
        <w:t>”</w:t>
      </w:r>
      <w:r w:rsidRPr="00CD3673">
        <w:rPr>
          <w:rFonts w:ascii="Arial" w:hAnsi="Arial" w:cs="Arial"/>
          <w:sz w:val="20"/>
          <w:szCs w:val="20"/>
        </w:rPr>
        <w:t>.</w:t>
      </w:r>
    </w:p>
    <w:p w14:paraId="0A8AD1F8" w14:textId="77777777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</w:p>
    <w:p w14:paraId="02185AF2" w14:textId="361EEF70" w:rsidR="00E41B87" w:rsidRPr="00CD3673" w:rsidRDefault="00E41B87" w:rsidP="00E41B8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D3673">
        <w:rPr>
          <w:rFonts w:ascii="Arial" w:hAnsi="Arial" w:cs="Arial"/>
          <w:b/>
          <w:bCs/>
          <w:sz w:val="20"/>
          <w:szCs w:val="20"/>
        </w:rPr>
        <w:t>PROPONE LA SEGUENTE SPONSORIZZAZIONE</w:t>
      </w:r>
    </w:p>
    <w:p w14:paraId="7B65ABA2" w14:textId="71C115A8" w:rsidR="00E41B87" w:rsidRPr="00E41B87" w:rsidRDefault="00E41B87" w:rsidP="00E41B87">
      <w:pPr>
        <w:pStyle w:val="Corpotesto"/>
        <w:spacing w:before="12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CD3673">
        <w:rPr>
          <w:rFonts w:ascii="Arial" w:hAnsi="Arial" w:cs="Arial"/>
          <w:sz w:val="20"/>
          <w:szCs w:val="20"/>
        </w:rPr>
        <w:t xml:space="preserve">Inserimento del marchio aziendale </w:t>
      </w:r>
      <w:r w:rsidRPr="00E41B87">
        <w:rPr>
          <w:rFonts w:ascii="Arial" w:hAnsi="Arial" w:cs="Arial"/>
          <w:sz w:val="20"/>
          <w:szCs w:val="20"/>
        </w:rPr>
        <w:t xml:space="preserve">nei materiali promozionali (cartacei, web e per mezzo stampa) dell'evento </w:t>
      </w:r>
      <w:r w:rsidR="00F1262B">
        <w:rPr>
          <w:rFonts w:ascii="Arial" w:hAnsi="Arial" w:cs="Arial"/>
          <w:sz w:val="20"/>
          <w:szCs w:val="20"/>
        </w:rPr>
        <w:t>“M</w:t>
      </w:r>
      <w:r w:rsidRPr="00E41B87">
        <w:rPr>
          <w:rFonts w:ascii="Arial" w:hAnsi="Arial" w:cs="Arial"/>
          <w:sz w:val="20"/>
          <w:szCs w:val="20"/>
        </w:rPr>
        <w:t>ezzanotte bianca dei bambini</w:t>
      </w:r>
      <w:r w:rsidR="00F1262B">
        <w:rPr>
          <w:rFonts w:ascii="Arial" w:hAnsi="Arial" w:cs="Arial"/>
          <w:sz w:val="20"/>
          <w:szCs w:val="20"/>
        </w:rPr>
        <w:t xml:space="preserve"> </w:t>
      </w:r>
      <w:r w:rsidRPr="00E41B87">
        <w:rPr>
          <w:rFonts w:ascii="Arial" w:hAnsi="Arial" w:cs="Arial"/>
          <w:sz w:val="20"/>
          <w:szCs w:val="20"/>
        </w:rPr>
        <w:t>2026</w:t>
      </w:r>
      <w:r w:rsidR="00F1262B">
        <w:rPr>
          <w:rFonts w:ascii="Arial" w:hAnsi="Arial" w:cs="Arial"/>
          <w:sz w:val="20"/>
          <w:szCs w:val="20"/>
        </w:rPr>
        <w:t xml:space="preserve">”, </w:t>
      </w:r>
      <w:r w:rsidRPr="00E41B87">
        <w:rPr>
          <w:rFonts w:ascii="Arial" w:hAnsi="Arial" w:cs="Arial"/>
          <w:sz w:val="20"/>
          <w:szCs w:val="20"/>
        </w:rPr>
        <w:t>a partire da € 1.000 + IVA</w:t>
      </w:r>
      <w:r w:rsidR="00F1262B">
        <w:rPr>
          <w:rFonts w:ascii="Arial" w:hAnsi="Arial" w:cs="Arial"/>
          <w:sz w:val="20"/>
          <w:szCs w:val="20"/>
        </w:rPr>
        <w:t>;</w:t>
      </w:r>
    </w:p>
    <w:p w14:paraId="06766F20" w14:textId="520B7644" w:rsidR="00E41B87" w:rsidRPr="00E41B87" w:rsidRDefault="00E41B87" w:rsidP="00E41B87">
      <w:pPr>
        <w:pStyle w:val="Corpotesto"/>
        <w:spacing w:before="128" w:line="360" w:lineRule="auto"/>
        <w:jc w:val="both"/>
        <w:rPr>
          <w:rFonts w:ascii="Arial" w:hAnsi="Arial" w:cs="Arial"/>
          <w:sz w:val="20"/>
          <w:szCs w:val="20"/>
        </w:rPr>
      </w:pPr>
      <w:r w:rsidRPr="00E41B87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C</w:t>
      </w:r>
      <w:r w:rsidRPr="00E41B87">
        <w:rPr>
          <w:rFonts w:ascii="Arial" w:hAnsi="Arial" w:cs="Arial"/>
          <w:sz w:val="20"/>
          <w:szCs w:val="20"/>
        </w:rPr>
        <w:t xml:space="preserve">ollocazione di banner della propria azienda sul palco presente in </w:t>
      </w:r>
      <w:r>
        <w:rPr>
          <w:rFonts w:ascii="Arial" w:hAnsi="Arial" w:cs="Arial"/>
          <w:sz w:val="20"/>
          <w:szCs w:val="20"/>
        </w:rPr>
        <w:t>P</w:t>
      </w:r>
      <w:r w:rsidRPr="00E41B87">
        <w:rPr>
          <w:rFonts w:ascii="Arial" w:hAnsi="Arial" w:cs="Arial"/>
          <w:sz w:val="20"/>
          <w:szCs w:val="20"/>
        </w:rPr>
        <w:t xml:space="preserve">iazza del Popolo </w:t>
      </w:r>
      <w:r w:rsidR="00F1262B">
        <w:rPr>
          <w:rFonts w:ascii="Arial" w:hAnsi="Arial" w:cs="Arial"/>
          <w:sz w:val="20"/>
          <w:szCs w:val="20"/>
        </w:rPr>
        <w:t>(</w:t>
      </w:r>
      <w:r w:rsidRPr="00E41B87">
        <w:rPr>
          <w:rFonts w:ascii="Arial" w:hAnsi="Arial" w:cs="Arial"/>
          <w:sz w:val="20"/>
          <w:szCs w:val="20"/>
        </w:rPr>
        <w:t xml:space="preserve">dimensioni </w:t>
      </w:r>
      <w:r w:rsidR="00F1262B">
        <w:rPr>
          <w:rFonts w:ascii="Arial" w:hAnsi="Arial" w:cs="Arial"/>
          <w:sz w:val="20"/>
          <w:szCs w:val="20"/>
        </w:rPr>
        <w:t xml:space="preserve">palco </w:t>
      </w:r>
      <w:r w:rsidRPr="00E41B87">
        <w:rPr>
          <w:rFonts w:ascii="Arial" w:hAnsi="Arial" w:cs="Arial"/>
          <w:sz w:val="20"/>
          <w:szCs w:val="20"/>
        </w:rPr>
        <w:t>mt 16,56 x 6.14,</w:t>
      </w:r>
      <w:r w:rsidR="00F1262B">
        <w:rPr>
          <w:rFonts w:ascii="Arial" w:hAnsi="Arial" w:cs="Arial"/>
          <w:sz w:val="20"/>
          <w:szCs w:val="20"/>
        </w:rPr>
        <w:t xml:space="preserve"> </w:t>
      </w:r>
      <w:r w:rsidRPr="00E41B87">
        <w:rPr>
          <w:rFonts w:ascii="Arial" w:hAnsi="Arial" w:cs="Arial"/>
          <w:sz w:val="20"/>
          <w:szCs w:val="20"/>
        </w:rPr>
        <w:t>altezza cm.120</w:t>
      </w:r>
      <w:r w:rsidR="00F1262B">
        <w:rPr>
          <w:rFonts w:ascii="Arial" w:hAnsi="Arial" w:cs="Arial"/>
          <w:sz w:val="20"/>
          <w:szCs w:val="20"/>
        </w:rPr>
        <w:t xml:space="preserve">), </w:t>
      </w:r>
      <w:r w:rsidRPr="00E41B87">
        <w:rPr>
          <w:rFonts w:ascii="Arial" w:hAnsi="Arial" w:cs="Arial"/>
          <w:sz w:val="20"/>
          <w:szCs w:val="20"/>
        </w:rPr>
        <w:t>a partire da € 2.500 + IVA</w:t>
      </w:r>
      <w:r w:rsidR="00F1262B">
        <w:rPr>
          <w:rFonts w:ascii="Arial" w:hAnsi="Arial" w:cs="Arial"/>
          <w:sz w:val="20"/>
          <w:szCs w:val="20"/>
        </w:rPr>
        <w:t>;</w:t>
      </w:r>
      <w:r w:rsidRPr="00E41B87">
        <w:rPr>
          <w:rFonts w:ascii="Arial" w:hAnsi="Arial" w:cs="Arial"/>
          <w:sz w:val="20"/>
          <w:szCs w:val="20"/>
        </w:rPr>
        <w:t xml:space="preserve"> </w:t>
      </w:r>
    </w:p>
    <w:p w14:paraId="0891E031" w14:textId="02B072FF" w:rsidR="00E41B87" w:rsidRPr="00E41B87" w:rsidRDefault="00E41B87" w:rsidP="00E41B87">
      <w:pPr>
        <w:pStyle w:val="Corpotesto"/>
        <w:spacing w:before="128" w:line="360" w:lineRule="auto"/>
        <w:jc w:val="both"/>
        <w:rPr>
          <w:rFonts w:ascii="Arial" w:hAnsi="Arial" w:cs="Arial"/>
          <w:sz w:val="20"/>
          <w:szCs w:val="20"/>
        </w:rPr>
      </w:pPr>
      <w:r w:rsidRPr="00E41B87">
        <w:rPr>
          <w:rFonts w:ascii="Arial" w:hAnsi="Arial" w:cs="Arial"/>
          <w:sz w:val="20"/>
          <w:szCs w:val="20"/>
        </w:rPr>
        <w:t xml:space="preserve">- Inserimento del marchio aziendale </w:t>
      </w:r>
      <w:r w:rsidR="00F1262B">
        <w:rPr>
          <w:rFonts w:ascii="Arial" w:hAnsi="Arial" w:cs="Arial"/>
          <w:sz w:val="20"/>
          <w:szCs w:val="20"/>
        </w:rPr>
        <w:t>su</w:t>
      </w:r>
      <w:r w:rsidRPr="00E41B87">
        <w:rPr>
          <w:rFonts w:ascii="Arial" w:hAnsi="Arial" w:cs="Arial"/>
          <w:sz w:val="20"/>
          <w:szCs w:val="20"/>
        </w:rPr>
        <w:t>llo schermo collocat</w:t>
      </w:r>
      <w:r>
        <w:rPr>
          <w:rFonts w:ascii="Arial" w:hAnsi="Arial" w:cs="Arial"/>
          <w:sz w:val="20"/>
          <w:szCs w:val="20"/>
        </w:rPr>
        <w:t>o</w:t>
      </w:r>
      <w:r w:rsidRPr="00E41B87">
        <w:rPr>
          <w:rFonts w:ascii="Arial" w:hAnsi="Arial" w:cs="Arial"/>
          <w:sz w:val="20"/>
          <w:szCs w:val="20"/>
        </w:rPr>
        <w:t xml:space="preserve"> sul palco in Piazza del Popolo</w:t>
      </w:r>
      <w:r w:rsidR="00F1262B">
        <w:rPr>
          <w:rFonts w:ascii="Arial" w:hAnsi="Arial" w:cs="Arial"/>
          <w:sz w:val="20"/>
          <w:szCs w:val="20"/>
        </w:rPr>
        <w:t xml:space="preserve">, </w:t>
      </w:r>
      <w:r w:rsidRPr="00E41B87">
        <w:rPr>
          <w:rFonts w:ascii="Arial" w:hAnsi="Arial" w:cs="Arial"/>
          <w:sz w:val="20"/>
          <w:szCs w:val="20"/>
        </w:rPr>
        <w:t>a partire da € 700.00 + IVA;</w:t>
      </w:r>
      <w:bookmarkStart w:id="0" w:name="_GoBack"/>
      <w:bookmarkEnd w:id="0"/>
    </w:p>
    <w:p w14:paraId="575F046E" w14:textId="596C023E" w:rsidR="00E41B87" w:rsidRDefault="00E41B87" w:rsidP="00E41B87">
      <w:pPr>
        <w:pStyle w:val="Corpotesto"/>
        <w:spacing w:before="128"/>
        <w:jc w:val="both"/>
        <w:rPr>
          <w:rFonts w:ascii="Arial" w:hAnsi="Arial" w:cs="Arial"/>
          <w:sz w:val="20"/>
          <w:szCs w:val="20"/>
        </w:rPr>
      </w:pPr>
      <w:r w:rsidRPr="00E41B87">
        <w:rPr>
          <w:rFonts w:ascii="Arial" w:hAnsi="Arial" w:cs="Arial"/>
          <w:sz w:val="20"/>
          <w:szCs w:val="20"/>
        </w:rPr>
        <w:t>Gli sponsor saranno invitati a presenziare alla conferenza stampa di presentazione dell’evento.</w:t>
      </w:r>
    </w:p>
    <w:p w14:paraId="1F9EFA63" w14:textId="77777777" w:rsidR="00E41B87" w:rsidRDefault="00E41B87" w:rsidP="00E41B87">
      <w:pPr>
        <w:pStyle w:val="Corpotesto"/>
        <w:spacing w:before="128"/>
        <w:jc w:val="both"/>
        <w:rPr>
          <w:rFonts w:ascii="Arial" w:hAnsi="Arial" w:cs="Arial"/>
          <w:sz w:val="20"/>
          <w:szCs w:val="20"/>
        </w:rPr>
      </w:pPr>
    </w:p>
    <w:p w14:paraId="3CA38C3B" w14:textId="722D8548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Offerta economica proposta: ____________________________</w:t>
      </w:r>
    </w:p>
    <w:p w14:paraId="0C304170" w14:textId="324B303E" w:rsidR="00E41B87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 xml:space="preserve"> </w:t>
      </w:r>
    </w:p>
    <w:p w14:paraId="6947754B" w14:textId="359A8DC8" w:rsidR="00E41B87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Descrizione della proposta (contenuti, messaggi, materiali promozionali):</w:t>
      </w:r>
    </w:p>
    <w:p w14:paraId="053E0A00" w14:textId="77777777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</w:p>
    <w:p w14:paraId="756BB17C" w14:textId="488ABCD0" w:rsidR="00E41B87" w:rsidRPr="00CD3673" w:rsidRDefault="00E41B87" w:rsidP="00E41B8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3F6D28" w14:textId="1768C8B1" w:rsidR="00E41B87" w:rsidRDefault="00E41B87" w:rsidP="00E41B8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 xml:space="preserve"> </w:t>
      </w:r>
    </w:p>
    <w:p w14:paraId="29E7EF1E" w14:textId="77777777" w:rsidR="00F1262B" w:rsidRPr="00CD3673" w:rsidRDefault="00F1262B" w:rsidP="00E41B8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04B78A3" w14:textId="77777777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Si allega copia del documento di identità in corso di validità.</w:t>
      </w:r>
    </w:p>
    <w:p w14:paraId="716AF700" w14:textId="77777777" w:rsidR="00E41B87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br/>
      </w:r>
      <w:r w:rsidRPr="00CD3673">
        <w:rPr>
          <w:rFonts w:ascii="Arial" w:hAnsi="Arial" w:cs="Arial"/>
          <w:sz w:val="20"/>
          <w:szCs w:val="20"/>
        </w:rPr>
        <w:br/>
        <w:t xml:space="preserve">Luogo e data: </w:t>
      </w:r>
    </w:p>
    <w:p w14:paraId="1A5FEEA4" w14:textId="15156907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____________________________</w:t>
      </w:r>
    </w:p>
    <w:p w14:paraId="6D52D2EE" w14:textId="334910C7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</w:p>
    <w:p w14:paraId="279554B6" w14:textId="77777777" w:rsidR="00E41B87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 xml:space="preserve">Firma: </w:t>
      </w:r>
    </w:p>
    <w:p w14:paraId="1D72EDFF" w14:textId="26DF8D1B" w:rsidR="00E41B87" w:rsidRPr="00CD3673" w:rsidRDefault="00E41B87" w:rsidP="00E41B87">
      <w:pPr>
        <w:jc w:val="both"/>
        <w:rPr>
          <w:rFonts w:ascii="Arial" w:hAnsi="Arial" w:cs="Arial"/>
          <w:sz w:val="20"/>
          <w:szCs w:val="20"/>
        </w:rPr>
      </w:pPr>
      <w:r w:rsidRPr="00CD3673">
        <w:rPr>
          <w:rFonts w:ascii="Arial" w:hAnsi="Arial" w:cs="Arial"/>
          <w:sz w:val="20"/>
          <w:szCs w:val="20"/>
        </w:rPr>
        <w:t>____________________________</w:t>
      </w:r>
    </w:p>
    <w:p w14:paraId="39E24CC8" w14:textId="11FE681F" w:rsidR="00F472F1" w:rsidRPr="00E41B87" w:rsidRDefault="00F472F1" w:rsidP="00E41B87"/>
    <w:sectPr w:rsidR="00F472F1" w:rsidRPr="00E41B87">
      <w:headerReference w:type="default" r:id="rId8"/>
      <w:footerReference w:type="default" r:id="rId9"/>
      <w:pgSz w:w="11906" w:h="16838"/>
      <w:pgMar w:top="1417" w:right="1134" w:bottom="1134" w:left="1134" w:header="720" w:footer="72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C26D5" w14:textId="77777777" w:rsidR="004611DE" w:rsidRDefault="004611DE" w:rsidP="00C65156">
      <w:r>
        <w:separator/>
      </w:r>
    </w:p>
  </w:endnote>
  <w:endnote w:type="continuationSeparator" w:id="0">
    <w:p w14:paraId="37FCF638" w14:textId="77777777" w:rsidR="004611DE" w:rsidRDefault="004611DE" w:rsidP="00C65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59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5B542" w14:textId="40C2E181" w:rsidR="00C65156" w:rsidRPr="00E41B87" w:rsidRDefault="00C65156" w:rsidP="00C65156">
    <w:pPr>
      <w:pStyle w:val="Pidipagina"/>
      <w:jc w:val="center"/>
      <w:rPr>
        <w:rFonts w:ascii="Arial" w:hAnsi="Arial" w:cs="Arial"/>
        <w:sz w:val="12"/>
        <w:szCs w:val="12"/>
      </w:rPr>
    </w:pPr>
    <w:r w:rsidRPr="00E41B87">
      <w:rPr>
        <w:rFonts w:ascii="Arial" w:hAnsi="Arial" w:cs="Arial"/>
        <w:sz w:val="12"/>
        <w:szCs w:val="12"/>
      </w:rPr>
      <w:t>Comune di Pesaro</w:t>
    </w:r>
    <w:r w:rsidR="00F2373C" w:rsidRPr="00E41B87">
      <w:rPr>
        <w:rFonts w:ascii="Arial" w:hAnsi="Arial" w:cs="Arial"/>
        <w:sz w:val="12"/>
        <w:szCs w:val="12"/>
      </w:rPr>
      <w:t xml:space="preserve"> </w:t>
    </w:r>
    <w:r w:rsidR="00382E3C" w:rsidRPr="00E41B87">
      <w:rPr>
        <w:rFonts w:ascii="Arial" w:hAnsi="Arial" w:cs="Arial"/>
        <w:sz w:val="12"/>
        <w:szCs w:val="12"/>
      </w:rPr>
      <w:t>- P.I. 00272430414</w:t>
    </w:r>
  </w:p>
  <w:p w14:paraId="4FF77FA4" w14:textId="32F2479B" w:rsidR="00C65156" w:rsidRPr="00E41B87" w:rsidRDefault="00831CFF" w:rsidP="00797794">
    <w:pPr>
      <w:pStyle w:val="Pidipagina"/>
      <w:jc w:val="center"/>
      <w:rPr>
        <w:rFonts w:ascii="Arial" w:hAnsi="Arial" w:cs="Arial"/>
        <w:sz w:val="12"/>
        <w:szCs w:val="12"/>
      </w:rPr>
    </w:pPr>
    <w:r w:rsidRPr="00E41B87">
      <w:rPr>
        <w:rFonts w:ascii="Arial" w:hAnsi="Arial" w:cs="Arial"/>
        <w:sz w:val="12"/>
        <w:szCs w:val="12"/>
      </w:rPr>
      <w:t>Piazza del Popolo n.1</w:t>
    </w:r>
    <w:r w:rsidR="00C65156" w:rsidRPr="00E41B87">
      <w:rPr>
        <w:rFonts w:ascii="Arial" w:hAnsi="Arial" w:cs="Arial"/>
        <w:sz w:val="12"/>
        <w:szCs w:val="12"/>
      </w:rPr>
      <w:t xml:space="preserve"> – 61121 Pesaro</w:t>
    </w:r>
  </w:p>
  <w:p w14:paraId="6E16453F" w14:textId="01A9E7A9" w:rsidR="00831CFF" w:rsidRPr="00E41B87" w:rsidRDefault="00831CFF" w:rsidP="00C65156">
    <w:pPr>
      <w:pStyle w:val="Pidipagina"/>
      <w:jc w:val="center"/>
      <w:rPr>
        <w:rFonts w:ascii="Arial" w:hAnsi="Arial" w:cs="Arial"/>
        <w:sz w:val="12"/>
        <w:szCs w:val="12"/>
      </w:rPr>
    </w:pPr>
    <w:r w:rsidRPr="00E41B87">
      <w:rPr>
        <w:rFonts w:ascii="Arial" w:hAnsi="Arial" w:cs="Arial"/>
        <w:sz w:val="12"/>
        <w:szCs w:val="12"/>
      </w:rPr>
      <w:t>M</w:t>
    </w:r>
    <w:r w:rsidR="00C65156" w:rsidRPr="00E41B87">
      <w:rPr>
        <w:rFonts w:ascii="Arial" w:hAnsi="Arial" w:cs="Arial"/>
        <w:sz w:val="12"/>
        <w:szCs w:val="12"/>
      </w:rPr>
      <w:t>ail</w:t>
    </w:r>
    <w:r w:rsidRPr="00E41B87">
      <w:rPr>
        <w:rFonts w:ascii="Arial" w:hAnsi="Arial" w:cs="Arial"/>
        <w:sz w:val="12"/>
        <w:szCs w:val="12"/>
      </w:rPr>
      <w:t>:</w:t>
    </w:r>
    <w:r w:rsidR="00C65156" w:rsidRPr="00E41B87">
      <w:rPr>
        <w:rFonts w:ascii="Arial" w:hAnsi="Arial" w:cs="Arial"/>
        <w:sz w:val="12"/>
        <w:szCs w:val="12"/>
      </w:rPr>
      <w:t xml:space="preserve"> </w:t>
    </w:r>
    <w:r w:rsidRPr="00E41B87">
      <w:rPr>
        <w:rFonts w:ascii="Arial" w:hAnsi="Arial" w:cs="Arial"/>
        <w:sz w:val="12"/>
        <w:szCs w:val="12"/>
      </w:rPr>
      <w:t>urp@comune.pesaro.pu.it</w:t>
    </w:r>
  </w:p>
  <w:p w14:paraId="511C8591" w14:textId="6E28F397" w:rsidR="00831CFF" w:rsidRPr="00E41B87" w:rsidRDefault="00831CFF" w:rsidP="00C65156">
    <w:pPr>
      <w:pStyle w:val="Pidipagina"/>
      <w:jc w:val="center"/>
      <w:rPr>
        <w:rFonts w:ascii="Arial" w:hAnsi="Arial" w:cs="Arial"/>
        <w:sz w:val="12"/>
        <w:szCs w:val="12"/>
      </w:rPr>
    </w:pPr>
    <w:r w:rsidRPr="00E41B87">
      <w:rPr>
        <w:rFonts w:ascii="Arial" w:hAnsi="Arial" w:cs="Arial"/>
        <w:sz w:val="12"/>
        <w:szCs w:val="12"/>
      </w:rPr>
      <w:t>PEC: comune.pesaro@emarche.it</w:t>
    </w:r>
  </w:p>
  <w:p w14:paraId="47BCF8C5" w14:textId="607470BF" w:rsidR="00F2373C" w:rsidRPr="00E41B87" w:rsidRDefault="00F2373C" w:rsidP="00C65156">
    <w:pPr>
      <w:pStyle w:val="Pidipagina"/>
      <w:jc w:val="center"/>
      <w:rPr>
        <w:rFonts w:ascii="Arial" w:hAnsi="Arial" w:cs="Arial"/>
        <w:sz w:val="12"/>
        <w:szCs w:val="12"/>
      </w:rPr>
    </w:pPr>
    <w:r w:rsidRPr="00E41B87">
      <w:rPr>
        <w:rFonts w:ascii="Arial" w:hAnsi="Arial" w:cs="Arial"/>
        <w:sz w:val="12"/>
        <w:szCs w:val="12"/>
      </w:rPr>
      <w:t>Portale tematico – www.comune.pesaro.pu.it</w:t>
    </w:r>
  </w:p>
  <w:p w14:paraId="37A06FEA" w14:textId="217280C6" w:rsidR="00C65156" w:rsidRPr="00E41B87" w:rsidRDefault="00C65156" w:rsidP="00BE062A">
    <w:pPr>
      <w:pStyle w:val="Pidipagina"/>
      <w:jc w:val="center"/>
      <w:rPr>
        <w:rFonts w:ascii="Arial" w:hAnsi="Arial" w:cs="Arial"/>
        <w:sz w:val="12"/>
        <w:szCs w:val="12"/>
      </w:rPr>
    </w:pPr>
    <w:r w:rsidRPr="00E41B87">
      <w:rPr>
        <w:rFonts w:ascii="Arial" w:hAnsi="Arial" w:cs="Arial"/>
        <w:sz w:val="12"/>
        <w:szCs w:val="12"/>
      </w:rPr>
      <w:t>Tel.0721-</w:t>
    </w:r>
    <w:r w:rsidR="00382E3C" w:rsidRPr="00E41B87">
      <w:rPr>
        <w:rFonts w:ascii="Arial" w:hAnsi="Arial" w:cs="Arial"/>
        <w:sz w:val="12"/>
        <w:szCs w:val="12"/>
      </w:rPr>
      <w:t>387</w:t>
    </w:r>
    <w:r w:rsidR="00831CFF" w:rsidRPr="00E41B87">
      <w:rPr>
        <w:rFonts w:ascii="Arial" w:hAnsi="Arial" w:cs="Arial"/>
        <w:sz w:val="12"/>
        <w:szCs w:val="12"/>
      </w:rPr>
      <w:t>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EC4EB" w14:textId="77777777" w:rsidR="004611DE" w:rsidRDefault="004611DE" w:rsidP="00C65156">
      <w:r>
        <w:separator/>
      </w:r>
    </w:p>
  </w:footnote>
  <w:footnote w:type="continuationSeparator" w:id="0">
    <w:p w14:paraId="13780DF3" w14:textId="77777777" w:rsidR="004611DE" w:rsidRDefault="004611DE" w:rsidP="00C65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19B31" w14:textId="632F25C8" w:rsidR="008A4515" w:rsidRPr="00651B33" w:rsidRDefault="00651B33" w:rsidP="00651B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AF18F5" wp14:editId="0CD5A883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58825" cy="832485"/>
          <wp:effectExtent l="0" t="0" r="3175" b="5715"/>
          <wp:wrapTight wrapText="bothSides">
            <wp:wrapPolygon edited="0">
              <wp:start x="9761" y="0"/>
              <wp:lineTo x="3254" y="2471"/>
              <wp:lineTo x="542" y="4943"/>
              <wp:lineTo x="542" y="9391"/>
              <wp:lineTo x="2169" y="15323"/>
              <wp:lineTo x="0" y="19771"/>
              <wp:lineTo x="0" y="20265"/>
              <wp:lineTo x="542" y="21254"/>
              <wp:lineTo x="21148" y="21254"/>
              <wp:lineTo x="21148" y="0"/>
              <wp:lineTo x="9761" y="0"/>
            </wp:wrapPolygon>
          </wp:wrapTight>
          <wp:docPr id="2186622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662294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1A7CC" w14:textId="77777777" w:rsidR="00651B33" w:rsidRPr="00F1262B" w:rsidRDefault="00651B33" w:rsidP="00651B33">
    <w:pPr>
      <w:pStyle w:val="Intestazione"/>
      <w:spacing w:line="276" w:lineRule="auto"/>
      <w:rPr>
        <w:sz w:val="16"/>
        <w:szCs w:val="16"/>
      </w:rPr>
    </w:pPr>
    <w:r w:rsidRPr="00F1262B">
      <w:rPr>
        <w:rFonts w:ascii="Arial" w:hAnsi="Arial" w:cs="Arial"/>
        <w:b/>
        <w:bCs/>
        <w:sz w:val="16"/>
        <w:szCs w:val="16"/>
      </w:rPr>
      <w:t>Comune di Pesaro</w:t>
    </w:r>
  </w:p>
  <w:p w14:paraId="17DBA861" w14:textId="4CA6476C" w:rsidR="008A4515" w:rsidRPr="00E41B87" w:rsidRDefault="00651B33" w:rsidP="00651B33">
    <w:pPr>
      <w:pStyle w:val="Intestazione"/>
      <w:spacing w:line="276" w:lineRule="auto"/>
      <w:rPr>
        <w:rFonts w:ascii="Arial" w:hAnsi="Arial" w:cs="Arial"/>
        <w:sz w:val="14"/>
        <w:szCs w:val="14"/>
      </w:rPr>
    </w:pPr>
    <w:r w:rsidRPr="00E41B87">
      <w:rPr>
        <w:rFonts w:ascii="Arial" w:hAnsi="Arial" w:cs="Arial"/>
        <w:sz w:val="14"/>
        <w:szCs w:val="14"/>
      </w:rPr>
      <w:t>Se</w:t>
    </w:r>
    <w:r w:rsidR="008A4515" w:rsidRPr="00E41B87">
      <w:rPr>
        <w:rFonts w:ascii="Arial" w:hAnsi="Arial" w:cs="Arial"/>
        <w:sz w:val="14"/>
        <w:szCs w:val="14"/>
      </w:rPr>
      <w:t>rvizio Promozione del Territorio Partecipazione Servizi Civici</w:t>
    </w:r>
  </w:p>
  <w:p w14:paraId="5B1D8BCF" w14:textId="23BC831B" w:rsidR="008A4515" w:rsidRPr="00E41B87" w:rsidRDefault="008A4515" w:rsidP="00651B33">
    <w:pPr>
      <w:pStyle w:val="Intestazione"/>
      <w:spacing w:line="276" w:lineRule="auto"/>
      <w:rPr>
        <w:rFonts w:ascii="Arial" w:hAnsi="Arial" w:cs="Arial"/>
        <w:sz w:val="14"/>
        <w:szCs w:val="14"/>
      </w:rPr>
    </w:pPr>
    <w:r w:rsidRPr="00E41B87">
      <w:rPr>
        <w:rFonts w:ascii="Arial" w:hAnsi="Arial" w:cs="Arial"/>
        <w:sz w:val="14"/>
        <w:szCs w:val="14"/>
      </w:rPr>
      <w:t xml:space="preserve">U.O. </w:t>
    </w:r>
    <w:r w:rsidR="00E41B87" w:rsidRPr="00E41B87">
      <w:rPr>
        <w:rFonts w:ascii="Arial" w:hAnsi="Arial" w:cs="Arial"/>
        <w:sz w:val="14"/>
        <w:szCs w:val="14"/>
      </w:rPr>
      <w:t>TURISMO EVENTI</w:t>
    </w:r>
  </w:p>
  <w:p w14:paraId="17897E09" w14:textId="77777777" w:rsidR="008A4515" w:rsidRDefault="008A4515" w:rsidP="008A4515">
    <w:pPr>
      <w:pStyle w:val="Intestazione"/>
    </w:pPr>
  </w:p>
  <w:p w14:paraId="60841C49" w14:textId="171D081E" w:rsidR="008A4515" w:rsidRDefault="008A451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82952"/>
    <w:multiLevelType w:val="hybridMultilevel"/>
    <w:tmpl w:val="F244A27A"/>
    <w:lvl w:ilvl="0" w:tplc="0410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13500EC8"/>
    <w:multiLevelType w:val="hybridMultilevel"/>
    <w:tmpl w:val="7872127C"/>
    <w:lvl w:ilvl="0" w:tplc="A954816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3158F"/>
    <w:multiLevelType w:val="multilevel"/>
    <w:tmpl w:val="7B52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92A02"/>
    <w:multiLevelType w:val="hybridMultilevel"/>
    <w:tmpl w:val="A5B6C9D0"/>
    <w:lvl w:ilvl="0" w:tplc="F6C2FFB6">
      <w:start w:val="5"/>
      <w:numFmt w:val="bullet"/>
      <w:lvlText w:val="-"/>
      <w:lvlJc w:val="left"/>
      <w:pPr>
        <w:ind w:left="720" w:hanging="360"/>
      </w:pPr>
      <w:rPr>
        <w:rFonts w:ascii="Cambria" w:eastAsia="SimSun" w:hAnsi="Cambria" w:cs="font459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83A81"/>
    <w:multiLevelType w:val="hybridMultilevel"/>
    <w:tmpl w:val="E3DE524C"/>
    <w:lvl w:ilvl="0" w:tplc="1BCEF27A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D6415"/>
    <w:multiLevelType w:val="multilevel"/>
    <w:tmpl w:val="8A8E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C6524F"/>
    <w:multiLevelType w:val="multilevel"/>
    <w:tmpl w:val="C156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9D6637"/>
    <w:multiLevelType w:val="hybridMultilevel"/>
    <w:tmpl w:val="E29E5C0C"/>
    <w:lvl w:ilvl="0" w:tplc="BCDCF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A73B7"/>
    <w:multiLevelType w:val="multilevel"/>
    <w:tmpl w:val="F660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AC0FB6"/>
    <w:multiLevelType w:val="multilevel"/>
    <w:tmpl w:val="F370A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CD457E"/>
    <w:multiLevelType w:val="multilevel"/>
    <w:tmpl w:val="5F12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244591"/>
    <w:multiLevelType w:val="hybridMultilevel"/>
    <w:tmpl w:val="2DAA4B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A7870"/>
    <w:multiLevelType w:val="hybridMultilevel"/>
    <w:tmpl w:val="28640D46"/>
    <w:lvl w:ilvl="0" w:tplc="8EA85F16">
      <w:numFmt w:val="bullet"/>
      <w:lvlText w:val="-"/>
      <w:lvlJc w:val="left"/>
      <w:pPr>
        <w:ind w:left="720" w:hanging="360"/>
      </w:pPr>
      <w:rPr>
        <w:rFonts w:ascii="Cambria" w:eastAsia="SimSun" w:hAnsi="Cambria" w:cs="font459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8"/>
  </w:num>
  <w:num w:numId="5">
    <w:abstractNumId w:val="6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12"/>
  </w:num>
  <w:num w:numId="11">
    <w:abstractNumId w:val="7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104"/>
    <w:rsid w:val="000079D6"/>
    <w:rsid w:val="00011F36"/>
    <w:rsid w:val="000122B0"/>
    <w:rsid w:val="00020194"/>
    <w:rsid w:val="00023361"/>
    <w:rsid w:val="000246BC"/>
    <w:rsid w:val="00026984"/>
    <w:rsid w:val="000300EA"/>
    <w:rsid w:val="00031E85"/>
    <w:rsid w:val="00035552"/>
    <w:rsid w:val="00042A54"/>
    <w:rsid w:val="00043A37"/>
    <w:rsid w:val="0004578F"/>
    <w:rsid w:val="00052D2E"/>
    <w:rsid w:val="00060DB5"/>
    <w:rsid w:val="0006362C"/>
    <w:rsid w:val="000648E2"/>
    <w:rsid w:val="00064C3C"/>
    <w:rsid w:val="000702F0"/>
    <w:rsid w:val="00082BB2"/>
    <w:rsid w:val="00086387"/>
    <w:rsid w:val="0009038E"/>
    <w:rsid w:val="000A0C68"/>
    <w:rsid w:val="000B0405"/>
    <w:rsid w:val="000B330B"/>
    <w:rsid w:val="000C5DAA"/>
    <w:rsid w:val="000D068D"/>
    <w:rsid w:val="000D679A"/>
    <w:rsid w:val="000E3582"/>
    <w:rsid w:val="000E73C9"/>
    <w:rsid w:val="000E7F78"/>
    <w:rsid w:val="000F4A91"/>
    <w:rsid w:val="000F63A4"/>
    <w:rsid w:val="0010268F"/>
    <w:rsid w:val="00102F91"/>
    <w:rsid w:val="00105024"/>
    <w:rsid w:val="001062C1"/>
    <w:rsid w:val="00106561"/>
    <w:rsid w:val="001078D3"/>
    <w:rsid w:val="00107DA3"/>
    <w:rsid w:val="00110E87"/>
    <w:rsid w:val="001227AD"/>
    <w:rsid w:val="00122EF7"/>
    <w:rsid w:val="0012510C"/>
    <w:rsid w:val="00134332"/>
    <w:rsid w:val="001356DC"/>
    <w:rsid w:val="00141CFA"/>
    <w:rsid w:val="0014201B"/>
    <w:rsid w:val="0014469F"/>
    <w:rsid w:val="001446CD"/>
    <w:rsid w:val="00146594"/>
    <w:rsid w:val="0014796E"/>
    <w:rsid w:val="00153056"/>
    <w:rsid w:val="00154739"/>
    <w:rsid w:val="001560CA"/>
    <w:rsid w:val="001622A3"/>
    <w:rsid w:val="0016562E"/>
    <w:rsid w:val="001656EE"/>
    <w:rsid w:val="00166531"/>
    <w:rsid w:val="00173760"/>
    <w:rsid w:val="00177265"/>
    <w:rsid w:val="00177E18"/>
    <w:rsid w:val="0018087B"/>
    <w:rsid w:val="0018478A"/>
    <w:rsid w:val="001855D3"/>
    <w:rsid w:val="001934F8"/>
    <w:rsid w:val="001A03A9"/>
    <w:rsid w:val="001A4211"/>
    <w:rsid w:val="001A55E2"/>
    <w:rsid w:val="001B39C6"/>
    <w:rsid w:val="001C67AF"/>
    <w:rsid w:val="001C785E"/>
    <w:rsid w:val="001D470A"/>
    <w:rsid w:val="001D501B"/>
    <w:rsid w:val="001D5587"/>
    <w:rsid w:val="001D73B2"/>
    <w:rsid w:val="0020448C"/>
    <w:rsid w:val="0020501D"/>
    <w:rsid w:val="002114D7"/>
    <w:rsid w:val="00212ED1"/>
    <w:rsid w:val="002138C7"/>
    <w:rsid w:val="002178B1"/>
    <w:rsid w:val="00220188"/>
    <w:rsid w:val="00234D5E"/>
    <w:rsid w:val="00236258"/>
    <w:rsid w:val="002402ED"/>
    <w:rsid w:val="00241AA9"/>
    <w:rsid w:val="00242143"/>
    <w:rsid w:val="00243204"/>
    <w:rsid w:val="00244C03"/>
    <w:rsid w:val="00245118"/>
    <w:rsid w:val="002467F2"/>
    <w:rsid w:val="00247BC1"/>
    <w:rsid w:val="002509C4"/>
    <w:rsid w:val="002510A9"/>
    <w:rsid w:val="00252CBA"/>
    <w:rsid w:val="00260CF4"/>
    <w:rsid w:val="00267002"/>
    <w:rsid w:val="00274B87"/>
    <w:rsid w:val="002765AB"/>
    <w:rsid w:val="00280BB7"/>
    <w:rsid w:val="00281488"/>
    <w:rsid w:val="002816F8"/>
    <w:rsid w:val="00282220"/>
    <w:rsid w:val="002845B1"/>
    <w:rsid w:val="00296C96"/>
    <w:rsid w:val="002A092A"/>
    <w:rsid w:val="002A0F45"/>
    <w:rsid w:val="002A27E7"/>
    <w:rsid w:val="002B0D83"/>
    <w:rsid w:val="002B21E2"/>
    <w:rsid w:val="002B7C7E"/>
    <w:rsid w:val="002C6D99"/>
    <w:rsid w:val="002C77F2"/>
    <w:rsid w:val="002D3B77"/>
    <w:rsid w:val="002D4314"/>
    <w:rsid w:val="002D6635"/>
    <w:rsid w:val="002E6216"/>
    <w:rsid w:val="002F4CD2"/>
    <w:rsid w:val="002F6C35"/>
    <w:rsid w:val="00316689"/>
    <w:rsid w:val="00317F51"/>
    <w:rsid w:val="003232E7"/>
    <w:rsid w:val="003344BA"/>
    <w:rsid w:val="003410C5"/>
    <w:rsid w:val="00351B45"/>
    <w:rsid w:val="003539C5"/>
    <w:rsid w:val="00357574"/>
    <w:rsid w:val="00360E81"/>
    <w:rsid w:val="0036228C"/>
    <w:rsid w:val="00362CFB"/>
    <w:rsid w:val="00363B82"/>
    <w:rsid w:val="00364334"/>
    <w:rsid w:val="00364FD1"/>
    <w:rsid w:val="00366642"/>
    <w:rsid w:val="00367B42"/>
    <w:rsid w:val="00373C9C"/>
    <w:rsid w:val="00375901"/>
    <w:rsid w:val="00380BD3"/>
    <w:rsid w:val="00382E3C"/>
    <w:rsid w:val="00386E10"/>
    <w:rsid w:val="00392FC6"/>
    <w:rsid w:val="0039457F"/>
    <w:rsid w:val="003959D4"/>
    <w:rsid w:val="00397CC1"/>
    <w:rsid w:val="003A4FF4"/>
    <w:rsid w:val="003B0712"/>
    <w:rsid w:val="003B5947"/>
    <w:rsid w:val="003C3F7D"/>
    <w:rsid w:val="003C73DF"/>
    <w:rsid w:val="003D133C"/>
    <w:rsid w:val="003D1C08"/>
    <w:rsid w:val="003D3392"/>
    <w:rsid w:val="003D4E78"/>
    <w:rsid w:val="003E3059"/>
    <w:rsid w:val="003F3390"/>
    <w:rsid w:val="00403987"/>
    <w:rsid w:val="0040510A"/>
    <w:rsid w:val="00415E11"/>
    <w:rsid w:val="00416B45"/>
    <w:rsid w:val="0041785C"/>
    <w:rsid w:val="00422BFA"/>
    <w:rsid w:val="00426E2E"/>
    <w:rsid w:val="004333D1"/>
    <w:rsid w:val="00435E20"/>
    <w:rsid w:val="00444A42"/>
    <w:rsid w:val="00445E11"/>
    <w:rsid w:val="00450B49"/>
    <w:rsid w:val="0045572C"/>
    <w:rsid w:val="00460155"/>
    <w:rsid w:val="004611DE"/>
    <w:rsid w:val="00475C00"/>
    <w:rsid w:val="004822B2"/>
    <w:rsid w:val="004923D0"/>
    <w:rsid w:val="00493931"/>
    <w:rsid w:val="00493C91"/>
    <w:rsid w:val="004A0016"/>
    <w:rsid w:val="004B2A63"/>
    <w:rsid w:val="004B3641"/>
    <w:rsid w:val="004B3DCC"/>
    <w:rsid w:val="004B4990"/>
    <w:rsid w:val="004C1D74"/>
    <w:rsid w:val="004D1143"/>
    <w:rsid w:val="004E24F7"/>
    <w:rsid w:val="004E762C"/>
    <w:rsid w:val="00500FCA"/>
    <w:rsid w:val="0051492E"/>
    <w:rsid w:val="00521E35"/>
    <w:rsid w:val="00526996"/>
    <w:rsid w:val="00527471"/>
    <w:rsid w:val="00535AE4"/>
    <w:rsid w:val="005405D3"/>
    <w:rsid w:val="00541523"/>
    <w:rsid w:val="00542073"/>
    <w:rsid w:val="00546E38"/>
    <w:rsid w:val="00554784"/>
    <w:rsid w:val="00563828"/>
    <w:rsid w:val="00566AE0"/>
    <w:rsid w:val="00566F93"/>
    <w:rsid w:val="00571F56"/>
    <w:rsid w:val="00572713"/>
    <w:rsid w:val="00572B95"/>
    <w:rsid w:val="005774B9"/>
    <w:rsid w:val="005812F5"/>
    <w:rsid w:val="00584FAE"/>
    <w:rsid w:val="0058623D"/>
    <w:rsid w:val="00593125"/>
    <w:rsid w:val="0059605B"/>
    <w:rsid w:val="00596727"/>
    <w:rsid w:val="005A0817"/>
    <w:rsid w:val="005A568A"/>
    <w:rsid w:val="005B2A2E"/>
    <w:rsid w:val="005D34B2"/>
    <w:rsid w:val="005D4D81"/>
    <w:rsid w:val="005D6633"/>
    <w:rsid w:val="005D66F6"/>
    <w:rsid w:val="005F0444"/>
    <w:rsid w:val="005F2305"/>
    <w:rsid w:val="005F3A08"/>
    <w:rsid w:val="005F5F3B"/>
    <w:rsid w:val="00600B2C"/>
    <w:rsid w:val="006024D7"/>
    <w:rsid w:val="006052F1"/>
    <w:rsid w:val="00605A76"/>
    <w:rsid w:val="00607334"/>
    <w:rsid w:val="00610580"/>
    <w:rsid w:val="0061088D"/>
    <w:rsid w:val="006161D5"/>
    <w:rsid w:val="00620A19"/>
    <w:rsid w:val="00621C27"/>
    <w:rsid w:val="00634AD3"/>
    <w:rsid w:val="00634DAC"/>
    <w:rsid w:val="006363BF"/>
    <w:rsid w:val="00642B91"/>
    <w:rsid w:val="006446C6"/>
    <w:rsid w:val="00644CF9"/>
    <w:rsid w:val="00645DDF"/>
    <w:rsid w:val="00651B33"/>
    <w:rsid w:val="00652D8B"/>
    <w:rsid w:val="00655A81"/>
    <w:rsid w:val="00655BA6"/>
    <w:rsid w:val="006618BE"/>
    <w:rsid w:val="00680492"/>
    <w:rsid w:val="006809EF"/>
    <w:rsid w:val="00686B90"/>
    <w:rsid w:val="00692305"/>
    <w:rsid w:val="00692C28"/>
    <w:rsid w:val="00692F05"/>
    <w:rsid w:val="00692F5C"/>
    <w:rsid w:val="00694B45"/>
    <w:rsid w:val="00694D86"/>
    <w:rsid w:val="0069650A"/>
    <w:rsid w:val="006A3850"/>
    <w:rsid w:val="006A6A61"/>
    <w:rsid w:val="006A725C"/>
    <w:rsid w:val="006A7DB2"/>
    <w:rsid w:val="006B21B8"/>
    <w:rsid w:val="006D1EDB"/>
    <w:rsid w:val="006E4081"/>
    <w:rsid w:val="006F15BF"/>
    <w:rsid w:val="006F28B1"/>
    <w:rsid w:val="006F2FC4"/>
    <w:rsid w:val="006F346C"/>
    <w:rsid w:val="006F4C24"/>
    <w:rsid w:val="00700972"/>
    <w:rsid w:val="00713F4B"/>
    <w:rsid w:val="00727A3D"/>
    <w:rsid w:val="00737373"/>
    <w:rsid w:val="00741F65"/>
    <w:rsid w:val="00744EFF"/>
    <w:rsid w:val="00745A31"/>
    <w:rsid w:val="007521E6"/>
    <w:rsid w:val="00752CAE"/>
    <w:rsid w:val="0075476D"/>
    <w:rsid w:val="00772A22"/>
    <w:rsid w:val="00773F2E"/>
    <w:rsid w:val="00774358"/>
    <w:rsid w:val="00777F04"/>
    <w:rsid w:val="00797794"/>
    <w:rsid w:val="007A4534"/>
    <w:rsid w:val="007A63AA"/>
    <w:rsid w:val="007B083E"/>
    <w:rsid w:val="007B607B"/>
    <w:rsid w:val="007C3F2E"/>
    <w:rsid w:val="007E0B02"/>
    <w:rsid w:val="007E6126"/>
    <w:rsid w:val="007E6179"/>
    <w:rsid w:val="007E7573"/>
    <w:rsid w:val="007F0A07"/>
    <w:rsid w:val="007F2104"/>
    <w:rsid w:val="007F46F7"/>
    <w:rsid w:val="007F5A02"/>
    <w:rsid w:val="00801BA3"/>
    <w:rsid w:val="00801D40"/>
    <w:rsid w:val="008124B2"/>
    <w:rsid w:val="00812A42"/>
    <w:rsid w:val="00814DE1"/>
    <w:rsid w:val="00815A33"/>
    <w:rsid w:val="0082213B"/>
    <w:rsid w:val="00831CFF"/>
    <w:rsid w:val="00835183"/>
    <w:rsid w:val="008358DA"/>
    <w:rsid w:val="00836598"/>
    <w:rsid w:val="00842A42"/>
    <w:rsid w:val="00842C27"/>
    <w:rsid w:val="00842E75"/>
    <w:rsid w:val="0084416A"/>
    <w:rsid w:val="0084796C"/>
    <w:rsid w:val="00850818"/>
    <w:rsid w:val="00850BDD"/>
    <w:rsid w:val="00851EBC"/>
    <w:rsid w:val="00852D45"/>
    <w:rsid w:val="0086125C"/>
    <w:rsid w:val="00861A48"/>
    <w:rsid w:val="0086425B"/>
    <w:rsid w:val="00866C0A"/>
    <w:rsid w:val="00874771"/>
    <w:rsid w:val="00884218"/>
    <w:rsid w:val="00884343"/>
    <w:rsid w:val="00884C0B"/>
    <w:rsid w:val="008859CC"/>
    <w:rsid w:val="00894766"/>
    <w:rsid w:val="00897A79"/>
    <w:rsid w:val="008A4515"/>
    <w:rsid w:val="008B3CB5"/>
    <w:rsid w:val="008C0018"/>
    <w:rsid w:val="008C0C88"/>
    <w:rsid w:val="008C408A"/>
    <w:rsid w:val="008D0C9D"/>
    <w:rsid w:val="008D0CB4"/>
    <w:rsid w:val="008D50FA"/>
    <w:rsid w:val="008D721A"/>
    <w:rsid w:val="008E0C1E"/>
    <w:rsid w:val="008E2FB8"/>
    <w:rsid w:val="008E744E"/>
    <w:rsid w:val="008E7561"/>
    <w:rsid w:val="008F279F"/>
    <w:rsid w:val="008F30C7"/>
    <w:rsid w:val="008F40F9"/>
    <w:rsid w:val="008F78AA"/>
    <w:rsid w:val="008F78AB"/>
    <w:rsid w:val="009001E5"/>
    <w:rsid w:val="00910288"/>
    <w:rsid w:val="00912572"/>
    <w:rsid w:val="00917BDD"/>
    <w:rsid w:val="00921427"/>
    <w:rsid w:val="00945766"/>
    <w:rsid w:val="00953310"/>
    <w:rsid w:val="00966188"/>
    <w:rsid w:val="00981314"/>
    <w:rsid w:val="0098163D"/>
    <w:rsid w:val="00981D0A"/>
    <w:rsid w:val="00984DC6"/>
    <w:rsid w:val="00985FF9"/>
    <w:rsid w:val="00995659"/>
    <w:rsid w:val="00995E20"/>
    <w:rsid w:val="009A0F24"/>
    <w:rsid w:val="009A136C"/>
    <w:rsid w:val="009A354E"/>
    <w:rsid w:val="009A46CD"/>
    <w:rsid w:val="009B0ECA"/>
    <w:rsid w:val="009B1CEF"/>
    <w:rsid w:val="009B1DE0"/>
    <w:rsid w:val="009B7936"/>
    <w:rsid w:val="009B7F8F"/>
    <w:rsid w:val="009C1EFD"/>
    <w:rsid w:val="009D04D7"/>
    <w:rsid w:val="009D39A9"/>
    <w:rsid w:val="009D4752"/>
    <w:rsid w:val="009E2618"/>
    <w:rsid w:val="009E3FBE"/>
    <w:rsid w:val="009E53E1"/>
    <w:rsid w:val="009F25ED"/>
    <w:rsid w:val="009F4252"/>
    <w:rsid w:val="00A03A46"/>
    <w:rsid w:val="00A05F21"/>
    <w:rsid w:val="00A2585B"/>
    <w:rsid w:val="00A33853"/>
    <w:rsid w:val="00A40239"/>
    <w:rsid w:val="00A43F70"/>
    <w:rsid w:val="00A44F7A"/>
    <w:rsid w:val="00A46AC7"/>
    <w:rsid w:val="00A52A40"/>
    <w:rsid w:val="00A531D7"/>
    <w:rsid w:val="00A5467A"/>
    <w:rsid w:val="00A5779A"/>
    <w:rsid w:val="00A604CF"/>
    <w:rsid w:val="00A605F6"/>
    <w:rsid w:val="00A65106"/>
    <w:rsid w:val="00A66814"/>
    <w:rsid w:val="00A71107"/>
    <w:rsid w:val="00A77330"/>
    <w:rsid w:val="00A87529"/>
    <w:rsid w:val="00A92CAA"/>
    <w:rsid w:val="00AB0342"/>
    <w:rsid w:val="00AB0CDA"/>
    <w:rsid w:val="00AB16A4"/>
    <w:rsid w:val="00AC193F"/>
    <w:rsid w:val="00AC4B80"/>
    <w:rsid w:val="00AD128F"/>
    <w:rsid w:val="00AD2240"/>
    <w:rsid w:val="00AD6BC9"/>
    <w:rsid w:val="00AD7372"/>
    <w:rsid w:val="00AE2C73"/>
    <w:rsid w:val="00AF0197"/>
    <w:rsid w:val="00AF084F"/>
    <w:rsid w:val="00AF08CB"/>
    <w:rsid w:val="00AF4A47"/>
    <w:rsid w:val="00B03904"/>
    <w:rsid w:val="00B0455A"/>
    <w:rsid w:val="00B078BA"/>
    <w:rsid w:val="00B10C04"/>
    <w:rsid w:val="00B158D5"/>
    <w:rsid w:val="00B32B49"/>
    <w:rsid w:val="00B37A5A"/>
    <w:rsid w:val="00B43FE7"/>
    <w:rsid w:val="00B51FEB"/>
    <w:rsid w:val="00B55B31"/>
    <w:rsid w:val="00B64126"/>
    <w:rsid w:val="00B64F9F"/>
    <w:rsid w:val="00B755D0"/>
    <w:rsid w:val="00B77A6F"/>
    <w:rsid w:val="00B85AED"/>
    <w:rsid w:val="00B85C50"/>
    <w:rsid w:val="00B86ABD"/>
    <w:rsid w:val="00BA4DD2"/>
    <w:rsid w:val="00BA509F"/>
    <w:rsid w:val="00BA5236"/>
    <w:rsid w:val="00BB0276"/>
    <w:rsid w:val="00BB2CB8"/>
    <w:rsid w:val="00BB5FCC"/>
    <w:rsid w:val="00BB78A7"/>
    <w:rsid w:val="00BC27F9"/>
    <w:rsid w:val="00BC51E4"/>
    <w:rsid w:val="00BC5D4E"/>
    <w:rsid w:val="00BC6BDB"/>
    <w:rsid w:val="00BD2CE5"/>
    <w:rsid w:val="00BD56F0"/>
    <w:rsid w:val="00BE062A"/>
    <w:rsid w:val="00BE1692"/>
    <w:rsid w:val="00BE3F8F"/>
    <w:rsid w:val="00BF4227"/>
    <w:rsid w:val="00C07BAB"/>
    <w:rsid w:val="00C1057F"/>
    <w:rsid w:val="00C1510A"/>
    <w:rsid w:val="00C23882"/>
    <w:rsid w:val="00C32F2D"/>
    <w:rsid w:val="00C42923"/>
    <w:rsid w:val="00C47565"/>
    <w:rsid w:val="00C53BCC"/>
    <w:rsid w:val="00C54F79"/>
    <w:rsid w:val="00C604F5"/>
    <w:rsid w:val="00C628AD"/>
    <w:rsid w:val="00C62EBA"/>
    <w:rsid w:val="00C65156"/>
    <w:rsid w:val="00C75209"/>
    <w:rsid w:val="00C765A3"/>
    <w:rsid w:val="00C77912"/>
    <w:rsid w:val="00C8138E"/>
    <w:rsid w:val="00C90076"/>
    <w:rsid w:val="00C90E3D"/>
    <w:rsid w:val="00C953C8"/>
    <w:rsid w:val="00CA53D4"/>
    <w:rsid w:val="00CA774B"/>
    <w:rsid w:val="00CB367B"/>
    <w:rsid w:val="00CB379E"/>
    <w:rsid w:val="00CB477A"/>
    <w:rsid w:val="00CC657D"/>
    <w:rsid w:val="00CD36FE"/>
    <w:rsid w:val="00CD45F6"/>
    <w:rsid w:val="00CD6097"/>
    <w:rsid w:val="00CE0AE7"/>
    <w:rsid w:val="00D00EAE"/>
    <w:rsid w:val="00D0534F"/>
    <w:rsid w:val="00D07D18"/>
    <w:rsid w:val="00D2384E"/>
    <w:rsid w:val="00D41DBA"/>
    <w:rsid w:val="00D42F86"/>
    <w:rsid w:val="00D45D62"/>
    <w:rsid w:val="00D51894"/>
    <w:rsid w:val="00D57CD6"/>
    <w:rsid w:val="00D60EEB"/>
    <w:rsid w:val="00D6217B"/>
    <w:rsid w:val="00D66F9D"/>
    <w:rsid w:val="00D67F38"/>
    <w:rsid w:val="00D70168"/>
    <w:rsid w:val="00D774BC"/>
    <w:rsid w:val="00D85282"/>
    <w:rsid w:val="00D862F8"/>
    <w:rsid w:val="00D87277"/>
    <w:rsid w:val="00D91661"/>
    <w:rsid w:val="00D958C6"/>
    <w:rsid w:val="00DA408F"/>
    <w:rsid w:val="00DC567C"/>
    <w:rsid w:val="00DD5457"/>
    <w:rsid w:val="00DE2ADF"/>
    <w:rsid w:val="00DF79AB"/>
    <w:rsid w:val="00E00FD0"/>
    <w:rsid w:val="00E05082"/>
    <w:rsid w:val="00E05762"/>
    <w:rsid w:val="00E12459"/>
    <w:rsid w:val="00E16131"/>
    <w:rsid w:val="00E24AC9"/>
    <w:rsid w:val="00E31B8E"/>
    <w:rsid w:val="00E32ED5"/>
    <w:rsid w:val="00E37BE0"/>
    <w:rsid w:val="00E41B87"/>
    <w:rsid w:val="00E47567"/>
    <w:rsid w:val="00E56A8A"/>
    <w:rsid w:val="00E6194D"/>
    <w:rsid w:val="00E652F1"/>
    <w:rsid w:val="00E67E23"/>
    <w:rsid w:val="00E76AB1"/>
    <w:rsid w:val="00E778DD"/>
    <w:rsid w:val="00E84031"/>
    <w:rsid w:val="00E90FF1"/>
    <w:rsid w:val="00EB282B"/>
    <w:rsid w:val="00EB3805"/>
    <w:rsid w:val="00EC47BC"/>
    <w:rsid w:val="00EC7699"/>
    <w:rsid w:val="00ED21AD"/>
    <w:rsid w:val="00EE2981"/>
    <w:rsid w:val="00EE34F3"/>
    <w:rsid w:val="00F001B4"/>
    <w:rsid w:val="00F05C3B"/>
    <w:rsid w:val="00F0634F"/>
    <w:rsid w:val="00F1262B"/>
    <w:rsid w:val="00F23386"/>
    <w:rsid w:val="00F2373C"/>
    <w:rsid w:val="00F24E41"/>
    <w:rsid w:val="00F35263"/>
    <w:rsid w:val="00F44931"/>
    <w:rsid w:val="00F4658F"/>
    <w:rsid w:val="00F472F1"/>
    <w:rsid w:val="00F74174"/>
    <w:rsid w:val="00F76999"/>
    <w:rsid w:val="00F77A51"/>
    <w:rsid w:val="00FA0CEA"/>
    <w:rsid w:val="00FB1097"/>
    <w:rsid w:val="00FB5DFC"/>
    <w:rsid w:val="00FB7054"/>
    <w:rsid w:val="00FC207F"/>
    <w:rsid w:val="00FC2362"/>
    <w:rsid w:val="00FC4E6A"/>
    <w:rsid w:val="00FC59DC"/>
    <w:rsid w:val="00FD1250"/>
    <w:rsid w:val="00FD322B"/>
    <w:rsid w:val="00FD3972"/>
    <w:rsid w:val="00FD7303"/>
    <w:rsid w:val="00FE7A90"/>
    <w:rsid w:val="00FF2537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8C81B4"/>
  <w15:chartTrackingRefBased/>
  <w15:docId w15:val="{72BCBD72-6259-4719-8271-37297317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rFonts w:ascii="Cambria" w:eastAsia="SimSun" w:hAnsi="Cambria" w:cs="font459"/>
      <w:kern w:val="1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41B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2C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5">
    <w:name w:val="heading 5"/>
    <w:basedOn w:val="Normale"/>
    <w:link w:val="Titolo5Carattere"/>
    <w:uiPriority w:val="9"/>
    <w:qFormat/>
    <w:rsid w:val="007B083E"/>
    <w:pPr>
      <w:suppressAutoHyphens w:val="0"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Georgia" w:hAnsi="Georgia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ascii="Verdana" w:hAnsi="Verdana"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ascii="Verdana" w:hAnsi="Verdana"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ascii="Verdana" w:hAnsi="Verdana" w:cs="Mangal"/>
    </w:rPr>
  </w:style>
  <w:style w:type="paragraph" w:customStyle="1" w:styleId="Testofumetto1">
    <w:name w:val="Testo fumetto1"/>
    <w:basedOn w:val="Normale"/>
  </w:style>
  <w:style w:type="paragraph" w:styleId="Intestazione">
    <w:name w:val="header"/>
    <w:basedOn w:val="Normale"/>
    <w:link w:val="IntestazioneCarattere"/>
    <w:uiPriority w:val="99"/>
    <w:unhideWhenUsed/>
    <w:rsid w:val="00C651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65156"/>
    <w:rPr>
      <w:rFonts w:ascii="Cambria" w:eastAsia="SimSun" w:hAnsi="Cambria" w:cs="font459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C651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5156"/>
    <w:rPr>
      <w:rFonts w:ascii="Cambria" w:eastAsia="SimSun" w:hAnsi="Cambria" w:cs="font459"/>
      <w:kern w:val="1"/>
      <w:sz w:val="24"/>
      <w:szCs w:val="24"/>
      <w:lang w:eastAsia="ar-SA"/>
    </w:rPr>
  </w:style>
  <w:style w:type="character" w:styleId="Collegamentoipertestuale">
    <w:name w:val="Hyperlink"/>
    <w:uiPriority w:val="99"/>
    <w:unhideWhenUsed/>
    <w:rsid w:val="00C65156"/>
    <w:rPr>
      <w:color w:val="0563C1"/>
      <w:u w:val="single"/>
    </w:rPr>
  </w:style>
  <w:style w:type="table" w:styleId="Grigliatabella">
    <w:name w:val="Table Grid"/>
    <w:basedOn w:val="Tabellanormale"/>
    <w:uiPriority w:val="39"/>
    <w:rsid w:val="00BE0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AF084F"/>
    <w:rPr>
      <w:rFonts w:ascii="Segoe UI" w:hAnsi="Segoe UI" w:cs="Segoe UI"/>
      <w:sz w:val="18"/>
      <w:szCs w:val="18"/>
    </w:rPr>
  </w:style>
  <w:style w:type="character" w:customStyle="1" w:styleId="TestofumettoCarattere1">
    <w:name w:val="Testo fumetto Carattere1"/>
    <w:link w:val="Testofumetto"/>
    <w:uiPriority w:val="99"/>
    <w:semiHidden/>
    <w:rsid w:val="00AF084F"/>
    <w:rPr>
      <w:rFonts w:ascii="Segoe UI" w:eastAsia="SimSun" w:hAnsi="Segoe UI" w:cs="Segoe UI"/>
      <w:kern w:val="1"/>
      <w:sz w:val="18"/>
      <w:szCs w:val="18"/>
      <w:lang w:eastAsia="ar-SA"/>
    </w:rPr>
  </w:style>
  <w:style w:type="character" w:customStyle="1" w:styleId="Carpredefinitoparagrafo10">
    <w:name w:val="Car. predefinito paragrafo1"/>
    <w:rsid w:val="00842E75"/>
  </w:style>
  <w:style w:type="paragraph" w:customStyle="1" w:styleId="Default">
    <w:name w:val="Default"/>
    <w:rsid w:val="006024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85FF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77265"/>
    <w:pPr>
      <w:ind w:left="720"/>
      <w:contextualSpacing/>
    </w:p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01D40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7B083E"/>
    <w:rPr>
      <w:b/>
      <w:bCs/>
    </w:rPr>
  </w:style>
  <w:style w:type="character" w:customStyle="1" w:styleId="jicons-icons">
    <w:name w:val="jicons-icons"/>
    <w:basedOn w:val="Carpredefinitoparagrafo"/>
    <w:rsid w:val="002765AB"/>
  </w:style>
  <w:style w:type="character" w:customStyle="1" w:styleId="contact-street">
    <w:name w:val="contact-street"/>
    <w:basedOn w:val="Carpredefinitoparagrafo"/>
    <w:rsid w:val="002765AB"/>
  </w:style>
  <w:style w:type="character" w:customStyle="1" w:styleId="contact-suburb">
    <w:name w:val="contact-suburb"/>
    <w:basedOn w:val="Carpredefinitoparagrafo"/>
    <w:rsid w:val="002765AB"/>
  </w:style>
  <w:style w:type="character" w:customStyle="1" w:styleId="contact-postcode">
    <w:name w:val="contact-postcode"/>
    <w:basedOn w:val="Carpredefinitoparagrafo"/>
    <w:rsid w:val="002765AB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42C27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eastAsia="ar-SA"/>
    </w:rPr>
  </w:style>
  <w:style w:type="paragraph" w:styleId="IndirizzoHTML">
    <w:name w:val="HTML Address"/>
    <w:basedOn w:val="Normale"/>
    <w:link w:val="IndirizzoHTMLCarattere"/>
    <w:uiPriority w:val="99"/>
    <w:unhideWhenUsed/>
    <w:rsid w:val="00842C27"/>
    <w:pPr>
      <w:suppressAutoHyphens w:val="0"/>
    </w:pPr>
    <w:rPr>
      <w:rFonts w:ascii="Times New Roman" w:eastAsia="Times New Roman" w:hAnsi="Times New Roman" w:cs="Times New Roman"/>
      <w:i/>
      <w:iCs/>
      <w:kern w:val="0"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rsid w:val="00842C27"/>
    <w:rPr>
      <w:i/>
      <w:iCs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842C27"/>
  </w:style>
  <w:style w:type="character" w:styleId="Enfasigrassetto">
    <w:name w:val="Strong"/>
    <w:basedOn w:val="Carpredefinitoparagrafo"/>
    <w:uiPriority w:val="22"/>
    <w:qFormat/>
    <w:rsid w:val="000B330B"/>
    <w:rPr>
      <w:b/>
      <w:bCs/>
    </w:rPr>
  </w:style>
  <w:style w:type="character" w:customStyle="1" w:styleId="markmlh532r66">
    <w:name w:val="markmlh532r66"/>
    <w:basedOn w:val="Carpredefinitoparagrafo"/>
    <w:rsid w:val="006161D5"/>
  </w:style>
  <w:style w:type="paragraph" w:styleId="NormaleWeb">
    <w:name w:val="Normal (Web)"/>
    <w:basedOn w:val="Normale"/>
    <w:uiPriority w:val="99"/>
    <w:semiHidden/>
    <w:unhideWhenUsed/>
    <w:rsid w:val="006618B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1CF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41B87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GNINI_MARINA\Desktop\MODELLO%20LETTERA\lettera%20marina%20gestione%20servizi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4DBAD-B4DD-4715-B73F-1B331CB8E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marina gestione servizi</Template>
  <TotalTime>146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Links>
    <vt:vector size="6" baseType="variant">
      <vt:variant>
        <vt:i4>1114233</vt:i4>
      </vt:variant>
      <vt:variant>
        <vt:i4>0</vt:i4>
      </vt:variant>
      <vt:variant>
        <vt:i4>0</vt:i4>
      </vt:variant>
      <vt:variant>
        <vt:i4>5</vt:i4>
      </vt:variant>
      <vt:variant>
        <vt:lpwstr>mailto:m.vagnini@comune.pesaro.pu.it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VAGNINI MARINA</dc:creator>
  <cp:keywords/>
  <cp:lastModifiedBy>PIERI ELISA</cp:lastModifiedBy>
  <cp:revision>12</cp:revision>
  <cp:lastPrinted>2026-01-27T16:47:00Z</cp:lastPrinted>
  <dcterms:created xsi:type="dcterms:W3CDTF">2022-12-01T16:50:00Z</dcterms:created>
  <dcterms:modified xsi:type="dcterms:W3CDTF">2026-05-14T10:24:00Z</dcterms:modified>
</cp:coreProperties>
</file>